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ook w:val="0600" w:firstRow="0" w:lastRow="0" w:firstColumn="0" w:lastColumn="0" w:noHBand="1" w:noVBand="1"/>
      </w:tblPr>
      <w:tblGrid>
        <w:gridCol w:w="810"/>
        <w:gridCol w:w="5310"/>
        <w:gridCol w:w="1260"/>
        <w:gridCol w:w="3330"/>
        <w:gridCol w:w="2250"/>
      </w:tblGrid>
      <w:tr w:rsidR="00AA0737" w14:paraId="786D87B9" w14:textId="77777777" w:rsidTr="00AA0737">
        <w:trPr>
          <w:trHeight w:val="3324"/>
          <w:jc w:val="center"/>
        </w:trPr>
        <w:sdt>
          <w:sdtPr>
            <w:id w:val="1636451272"/>
            <w:placeholder>
              <w:docPart w:val="CD49D0B98AA64231859D12390FC19D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  <w:vAlign w:val="bottom"/>
              </w:tcPr>
              <w:p w14:paraId="2EFB4407" w14:textId="77777777" w:rsidR="00AA0737" w:rsidRDefault="00A410FF" w:rsidP="00AA0737">
                <w:pPr>
                  <w:pStyle w:val="Title"/>
                </w:pPr>
                <w:r w:rsidRPr="00AA0737">
                  <w:t>Certificate</w:t>
                </w:r>
              </w:p>
            </w:tc>
          </w:sdtContent>
        </w:sdt>
      </w:tr>
      <w:tr w:rsidR="00AA0737" w14:paraId="257E1F1F" w14:textId="77777777" w:rsidTr="00AA0737">
        <w:trPr>
          <w:jc w:val="center"/>
        </w:trPr>
        <w:tc>
          <w:tcPr>
            <w:tcW w:w="12960" w:type="dxa"/>
            <w:gridSpan w:val="5"/>
          </w:tcPr>
          <w:p w14:paraId="1CFCB37A" w14:textId="4D648763" w:rsidR="00AA0737" w:rsidRDefault="00383CC7" w:rsidP="00AA0737">
            <w:pPr>
              <w:pStyle w:val="Subtitle"/>
            </w:pPr>
            <w:r>
              <w:t>15% OFF ANY CATERING ORDER FOR Refer</w:t>
            </w:r>
            <w:r w:rsidR="00CC76FD">
              <w:t>RRING</w:t>
            </w:r>
            <w:r>
              <w:t>-a-Friend</w:t>
            </w:r>
          </w:p>
        </w:tc>
      </w:tr>
      <w:tr w:rsidR="00AA0737" w14:paraId="3401B5B8" w14:textId="77777777" w:rsidTr="00AA0737">
        <w:trPr>
          <w:jc w:val="center"/>
        </w:trPr>
        <w:sdt>
          <w:sdtPr>
            <w:id w:val="-1511144004"/>
            <w:placeholder>
              <w:docPart w:val="E8A62FDBD67F4717A38B17A9EFE9B0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960" w:type="dxa"/>
                <w:gridSpan w:val="5"/>
              </w:tcPr>
              <w:p w14:paraId="727CACE5" w14:textId="77777777" w:rsidR="00AA0737" w:rsidRDefault="00A410FF" w:rsidP="00AA0737">
                <w:r w:rsidRPr="00AA0737">
                  <w:t>awarded to</w:t>
                </w:r>
              </w:p>
            </w:tc>
          </w:sdtContent>
        </w:sdt>
      </w:tr>
      <w:tr w:rsidR="00AA0737" w14:paraId="18558C99" w14:textId="77777777" w:rsidTr="00AA0737">
        <w:trPr>
          <w:jc w:val="center"/>
        </w:trPr>
        <w:tc>
          <w:tcPr>
            <w:tcW w:w="12960" w:type="dxa"/>
            <w:gridSpan w:val="5"/>
          </w:tcPr>
          <w:p w14:paraId="40A5164E" w14:textId="20A49A5A" w:rsidR="00AA0737" w:rsidRDefault="00383CC7" w:rsidP="00AA0737">
            <w:pPr>
              <w:pStyle w:val="Name"/>
            </w:pPr>
            <w:r>
              <w:t>YOU</w:t>
            </w:r>
          </w:p>
        </w:tc>
      </w:tr>
      <w:tr w:rsidR="00AA0737" w14:paraId="3DE98871" w14:textId="77777777" w:rsidTr="00AA0737">
        <w:trPr>
          <w:trHeight w:val="1652"/>
          <w:jc w:val="center"/>
        </w:trPr>
        <w:tc>
          <w:tcPr>
            <w:tcW w:w="12960" w:type="dxa"/>
            <w:gridSpan w:val="5"/>
            <w:vAlign w:val="center"/>
          </w:tcPr>
          <w:p w14:paraId="7B5318C0" w14:textId="46E51782" w:rsidR="00AA0737" w:rsidRPr="00AA0737" w:rsidRDefault="00383CC7" w:rsidP="00383CC7">
            <w:pPr>
              <w:jc w:val="both"/>
            </w:pPr>
            <w:r>
              <w:br/>
              <w:t>Referring A Friend for Services from “Onyx Catering Company” 2020</w:t>
            </w:r>
          </w:p>
        </w:tc>
      </w:tr>
      <w:tr w:rsidR="008A067C" w14:paraId="6579ED9A" w14:textId="77777777" w:rsidTr="008A067C">
        <w:trPr>
          <w:trHeight w:val="1031"/>
          <w:jc w:val="center"/>
        </w:trPr>
        <w:tc>
          <w:tcPr>
            <w:tcW w:w="810" w:type="dxa"/>
            <w:vAlign w:val="bottom"/>
          </w:tcPr>
          <w:p w14:paraId="43243948" w14:textId="77777777" w:rsidR="008A067C" w:rsidRDefault="008A067C" w:rsidP="00AA0737">
            <w:pPr>
              <w:jc w:val="left"/>
            </w:pPr>
          </w:p>
        </w:tc>
        <w:tc>
          <w:tcPr>
            <w:tcW w:w="5310" w:type="dxa"/>
            <w:vAlign w:val="bottom"/>
          </w:tcPr>
          <w:p w14:paraId="5FB65E04" w14:textId="4258F64C" w:rsidR="008A067C" w:rsidRDefault="00383CC7" w:rsidP="00AA0737">
            <w:pPr>
              <w:jc w:val="left"/>
            </w:pPr>
            <w:r>
              <w:t>DAPHNE R. TYUS-DAVIS</w:t>
            </w:r>
          </w:p>
        </w:tc>
        <w:tc>
          <w:tcPr>
            <w:tcW w:w="1260" w:type="dxa"/>
          </w:tcPr>
          <w:p w14:paraId="724197A4" w14:textId="77777777" w:rsidR="008A067C" w:rsidRDefault="008A067C" w:rsidP="00AA0737"/>
        </w:tc>
        <w:tc>
          <w:tcPr>
            <w:tcW w:w="3330" w:type="dxa"/>
            <w:vAlign w:val="bottom"/>
          </w:tcPr>
          <w:p w14:paraId="596366C3" w14:textId="24B28FD6" w:rsidR="008A067C" w:rsidRDefault="00383CC7" w:rsidP="00AA0737">
            <w:pPr>
              <w:jc w:val="left"/>
            </w:pPr>
            <w:r>
              <w:t>6/30/2020 – 12/30/2020</w:t>
            </w:r>
          </w:p>
        </w:tc>
        <w:tc>
          <w:tcPr>
            <w:tcW w:w="2250" w:type="dxa"/>
            <w:vAlign w:val="bottom"/>
          </w:tcPr>
          <w:p w14:paraId="556A2E2A" w14:textId="77777777" w:rsidR="008A067C" w:rsidRDefault="008A067C" w:rsidP="00AA0737">
            <w:pPr>
              <w:jc w:val="left"/>
            </w:pPr>
          </w:p>
        </w:tc>
      </w:tr>
      <w:tr w:rsidR="008A067C" w14:paraId="17C5E395" w14:textId="77777777" w:rsidTr="008A067C">
        <w:trPr>
          <w:trHeight w:val="455"/>
          <w:jc w:val="center"/>
        </w:trPr>
        <w:tc>
          <w:tcPr>
            <w:tcW w:w="810" w:type="dxa"/>
            <w:vAlign w:val="center"/>
          </w:tcPr>
          <w:p w14:paraId="119D1FD0" w14:textId="77777777" w:rsidR="008A067C" w:rsidRDefault="008A067C" w:rsidP="008A067C"/>
        </w:tc>
        <w:tc>
          <w:tcPr>
            <w:tcW w:w="5310" w:type="dxa"/>
            <w:vAlign w:val="center"/>
          </w:tcPr>
          <w:p w14:paraId="53DA337F" w14:textId="76C66466" w:rsidR="008A067C" w:rsidRDefault="00383CC7" w:rsidP="008A067C">
            <w:r>
              <w:t>Chef Daphne’ R. Tyus-Davis</w:t>
            </w:r>
          </w:p>
        </w:tc>
        <w:tc>
          <w:tcPr>
            <w:tcW w:w="1260" w:type="dxa"/>
            <w:vAlign w:val="center"/>
          </w:tcPr>
          <w:p w14:paraId="74F66D2B" w14:textId="77777777" w:rsidR="008A067C" w:rsidRDefault="008A067C" w:rsidP="008A067C"/>
        </w:tc>
        <w:tc>
          <w:tcPr>
            <w:tcW w:w="3330" w:type="dxa"/>
            <w:vAlign w:val="center"/>
          </w:tcPr>
          <w:p w14:paraId="2CC70940" w14:textId="7164F089" w:rsidR="008A067C" w:rsidRDefault="00383CC7" w:rsidP="008A067C">
            <w:r>
              <w:t>VALID UNTIL 12/30/2020</w:t>
            </w:r>
          </w:p>
        </w:tc>
        <w:tc>
          <w:tcPr>
            <w:tcW w:w="2250" w:type="dxa"/>
            <w:vAlign w:val="center"/>
          </w:tcPr>
          <w:p w14:paraId="6ABAB530" w14:textId="77777777" w:rsidR="008A067C" w:rsidRDefault="008A067C" w:rsidP="008A067C"/>
        </w:tc>
      </w:tr>
    </w:tbl>
    <w:p w14:paraId="1DB8893F" w14:textId="239C151F" w:rsidR="00A410FF" w:rsidRDefault="00CC76FD" w:rsidP="00AA0737">
      <w:pPr>
        <w:pStyle w:val="BodyText"/>
      </w:pPr>
      <w:r>
        <w:lastRenderedPageBreak/>
        <w:t>Onyx Catering Company’s family would like to thank you for Referring-A-Friend to enjoy our delicious authentic southern cuisine by giving you 15% off your next catered event.  Simply, have your friend mention your name as Referring-A-Friend and we will enter your name as eligible to receive 15% off your next catering event.  Spread the word about “Onyx Catering Company” and save yourself some money and time for your next event(s).</w:t>
      </w:r>
    </w:p>
    <w:p w14:paraId="35E2FD1C" w14:textId="77777777" w:rsidR="00CC76FD" w:rsidRDefault="00CC76FD" w:rsidP="00AA0737">
      <w:pPr>
        <w:pStyle w:val="BodyText"/>
      </w:pPr>
    </w:p>
    <w:sectPr w:rsidR="00CC76FD" w:rsidSect="008A067C">
      <w:headerReference w:type="default" r:id="rId9"/>
      <w:type w:val="continuous"/>
      <w:pgSz w:w="15840" w:h="12240" w:orient="landscape" w:code="1"/>
      <w:pgMar w:top="1138" w:right="1440" w:bottom="360" w:left="1440" w:header="720" w:footer="720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92ADF2" w14:textId="77777777" w:rsidR="005257BD" w:rsidRDefault="005257BD" w:rsidP="003F140B">
      <w:r>
        <w:separator/>
      </w:r>
    </w:p>
  </w:endnote>
  <w:endnote w:type="continuationSeparator" w:id="0">
    <w:p w14:paraId="0C800F51" w14:textId="77777777" w:rsidR="005257BD" w:rsidRDefault="005257BD" w:rsidP="003F1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E16274" w14:textId="77777777" w:rsidR="005257BD" w:rsidRDefault="005257BD" w:rsidP="003F140B">
      <w:r>
        <w:separator/>
      </w:r>
    </w:p>
  </w:footnote>
  <w:footnote w:type="continuationSeparator" w:id="0">
    <w:p w14:paraId="2DBC6F5B" w14:textId="77777777" w:rsidR="005257BD" w:rsidRDefault="005257BD" w:rsidP="003F1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682B56" w14:textId="77777777" w:rsidR="00657B53" w:rsidRDefault="008A067C" w:rsidP="003F140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6583FA64" wp14:editId="1329AC1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-800</wp14:pctPosVOffset>
                  </wp:positionV>
                </mc:Choice>
                <mc:Fallback>
                  <wp:positionV relativeFrom="page">
                    <wp:posOffset>-61595</wp:posOffset>
                  </wp:positionV>
                </mc:Fallback>
              </mc:AlternateContent>
              <wp:extent cx="10112375" cy="7836408"/>
              <wp:effectExtent l="0" t="0" r="5715" b="0"/>
              <wp:wrapNone/>
              <wp:docPr id="18" name="Group 18" descr="Background design frame and corner shap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12375" cy="7836408"/>
                        <a:chOff x="0" y="0"/>
                        <a:chExt cx="10112375" cy="7835265"/>
                      </a:xfrm>
                    </wpg:grpSpPr>
                    <wpg:grpSp>
                      <wpg:cNvPr id="1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12375" cy="7835265"/>
                          <a:chOff x="-28" y="-99"/>
                          <a:chExt cx="15925" cy="12339"/>
                        </a:xfrm>
                      </wpg:grpSpPr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477" y="2730"/>
                            <a:ext cx="11757" cy="9027"/>
                          </a:xfrm>
                          <a:custGeom>
                            <a:avLst/>
                            <a:gdLst>
                              <a:gd name="T0" fmla="*/ 11756 w 11757"/>
                              <a:gd name="T1" fmla="*/ 9026 h 9027"/>
                              <a:gd name="T2" fmla="*/ 0 w 11757"/>
                              <a:gd name="T3" fmla="*/ 9026 h 9027"/>
                              <a:gd name="T4" fmla="*/ 0 w 11757"/>
                              <a:gd name="T5" fmla="*/ 0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757" h="9027">
                                <a:moveTo>
                                  <a:pt x="11756" y="9026"/>
                                </a:moveTo>
                                <a:lnTo>
                                  <a:pt x="0" y="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099" y="617"/>
                            <a:ext cx="9124" cy="9361"/>
                          </a:xfrm>
                          <a:custGeom>
                            <a:avLst/>
                            <a:gdLst>
                              <a:gd name="T0" fmla="*/ 0 w 9124"/>
                              <a:gd name="T1" fmla="*/ 0 h 9361"/>
                              <a:gd name="T2" fmla="*/ 9123 w 9124"/>
                              <a:gd name="T3" fmla="*/ 0 h 9361"/>
                              <a:gd name="T4" fmla="*/ 9123 w 9124"/>
                              <a:gd name="T5" fmla="*/ 936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9124" h="9361">
                                <a:moveTo>
                                  <a:pt x="0" y="0"/>
                                </a:moveTo>
                                <a:lnTo>
                                  <a:pt x="9123" y="0"/>
                                </a:lnTo>
                                <a:lnTo>
                                  <a:pt x="9123" y="936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6407" y="489"/>
                            <a:ext cx="8943" cy="9027"/>
                          </a:xfrm>
                          <a:custGeom>
                            <a:avLst/>
                            <a:gdLst>
                              <a:gd name="T0" fmla="*/ 0 w 8943"/>
                              <a:gd name="T1" fmla="*/ 0 h 9027"/>
                              <a:gd name="T2" fmla="*/ 8942 w 8943"/>
                              <a:gd name="T3" fmla="*/ 0 h 9027"/>
                              <a:gd name="T4" fmla="*/ 8942 w 8943"/>
                              <a:gd name="T5" fmla="*/ 9026 h 90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943" h="9027">
                                <a:moveTo>
                                  <a:pt x="0" y="0"/>
                                </a:moveTo>
                                <a:lnTo>
                                  <a:pt x="8942" y="0"/>
                                </a:lnTo>
                                <a:lnTo>
                                  <a:pt x="8942" y="9026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604" y="2268"/>
                            <a:ext cx="11938" cy="9361"/>
                          </a:xfrm>
                          <a:custGeom>
                            <a:avLst/>
                            <a:gdLst>
                              <a:gd name="T0" fmla="*/ 11937 w 11938"/>
                              <a:gd name="T1" fmla="*/ 9360 h 9361"/>
                              <a:gd name="T2" fmla="*/ 0 w 11938"/>
                              <a:gd name="T3" fmla="*/ 9360 h 9361"/>
                              <a:gd name="T4" fmla="*/ 0 w 11938"/>
                              <a:gd name="T5" fmla="*/ 0 h 9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1938" h="9361">
                                <a:moveTo>
                                  <a:pt x="11937" y="9360"/>
                                </a:moveTo>
                                <a:lnTo>
                                  <a:pt x="0" y="93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accent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1938" cy="3225"/>
                          </a:xfrm>
                          <a:custGeom>
                            <a:avLst/>
                            <a:gdLst>
                              <a:gd name="T0" fmla="*/ 1937 w 1938"/>
                              <a:gd name="T1" fmla="*/ 0 h 3225"/>
                              <a:gd name="T2" fmla="*/ 1406 w 1938"/>
                              <a:gd name="T3" fmla="*/ 0 h 3225"/>
                              <a:gd name="T4" fmla="*/ 0 w 1938"/>
                              <a:gd name="T5" fmla="*/ 2428 h 3225"/>
                              <a:gd name="T6" fmla="*/ 0 w 1938"/>
                              <a:gd name="T7" fmla="*/ 3224 h 3225"/>
                              <a:gd name="T8" fmla="*/ 1937 w 1938"/>
                              <a:gd name="T9" fmla="*/ 0 h 3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38" h="3225">
                                <a:moveTo>
                                  <a:pt x="1937" y="0"/>
                                </a:moveTo>
                                <a:lnTo>
                                  <a:pt x="1406" y="0"/>
                                </a:lnTo>
                                <a:lnTo>
                                  <a:pt x="0" y="2428"/>
                                </a:lnTo>
                                <a:lnTo>
                                  <a:pt x="0" y="3224"/>
                                </a:lnTo>
                                <a:lnTo>
                                  <a:pt x="1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" y="0"/>
                            <a:ext cx="3344" cy="5780"/>
                          </a:xfrm>
                          <a:custGeom>
                            <a:avLst/>
                            <a:gdLst>
                              <a:gd name="T0" fmla="*/ 3343 w 3344"/>
                              <a:gd name="T1" fmla="*/ 0 h 5780"/>
                              <a:gd name="T2" fmla="*/ 1671 w 3344"/>
                              <a:gd name="T3" fmla="*/ 0 h 5780"/>
                              <a:gd name="T4" fmla="*/ 0 w 3344"/>
                              <a:gd name="T5" fmla="*/ 2890 h 5780"/>
                              <a:gd name="T6" fmla="*/ 0 w 3344"/>
                              <a:gd name="T7" fmla="*/ 5780 h 5780"/>
                              <a:gd name="T8" fmla="*/ 3343 w 3344"/>
                              <a:gd name="T9" fmla="*/ 0 h 57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4" h="5780">
                                <a:moveTo>
                                  <a:pt x="3343" y="0"/>
                                </a:moveTo>
                                <a:lnTo>
                                  <a:pt x="1671" y="0"/>
                                </a:lnTo>
                                <a:lnTo>
                                  <a:pt x="0" y="2890"/>
                                </a:lnTo>
                                <a:lnTo>
                                  <a:pt x="0" y="5780"/>
                                </a:lnTo>
                                <a:lnTo>
                                  <a:pt x="3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-28" y="-99"/>
                            <a:ext cx="1570" cy="2745"/>
                          </a:xfrm>
                          <a:custGeom>
                            <a:avLst/>
                            <a:gdLst>
                              <a:gd name="T0" fmla="*/ 1569 w 1570"/>
                              <a:gd name="T1" fmla="*/ 0 h 2745"/>
                              <a:gd name="T2" fmla="*/ 0 w 1570"/>
                              <a:gd name="T3" fmla="*/ 0 h 2745"/>
                              <a:gd name="T4" fmla="*/ 0 w 1570"/>
                              <a:gd name="T5" fmla="*/ 2744 h 2745"/>
                              <a:gd name="T6" fmla="*/ 1569 w 1570"/>
                              <a:gd name="T7" fmla="*/ 0 h 2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570" h="2745">
                                <a:moveTo>
                                  <a:pt x="1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4"/>
                                </a:lnTo>
                                <a:lnTo>
                                  <a:pt x="1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509" y="0"/>
                            <a:ext cx="1685" cy="2890"/>
                          </a:xfrm>
                          <a:custGeom>
                            <a:avLst/>
                            <a:gdLst>
                              <a:gd name="T0" fmla="*/ 835 w 1685"/>
                              <a:gd name="T1" fmla="*/ 0 h 2890"/>
                              <a:gd name="T2" fmla="*/ 0 w 1685"/>
                              <a:gd name="T3" fmla="*/ 1445 h 2890"/>
                              <a:gd name="T4" fmla="*/ 835 w 1685"/>
                              <a:gd name="T5" fmla="*/ 2890 h 2890"/>
                              <a:gd name="T6" fmla="*/ 1684 w 1685"/>
                              <a:gd name="T7" fmla="*/ 1488 h 2890"/>
                              <a:gd name="T8" fmla="*/ 835 w 168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5" h="2890">
                                <a:moveTo>
                                  <a:pt x="835" y="0"/>
                                </a:moveTo>
                                <a:lnTo>
                                  <a:pt x="0" y="1445"/>
                                </a:lnTo>
                                <a:lnTo>
                                  <a:pt x="835" y="2890"/>
                                </a:lnTo>
                                <a:lnTo>
                                  <a:pt x="1684" y="1488"/>
                                </a:lnTo>
                                <a:lnTo>
                                  <a:pt x="8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3330" y="0"/>
                            <a:ext cx="3345" cy="2890"/>
                          </a:xfrm>
                          <a:custGeom>
                            <a:avLst/>
                            <a:gdLst>
                              <a:gd name="T0" fmla="*/ 3344 w 3345"/>
                              <a:gd name="T1" fmla="*/ 0 h 2890"/>
                              <a:gd name="T2" fmla="*/ 1757 w 3345"/>
                              <a:gd name="T3" fmla="*/ 0 h 2890"/>
                              <a:gd name="T4" fmla="*/ 0 w 3345"/>
                              <a:gd name="T5" fmla="*/ 2890 h 2890"/>
                              <a:gd name="T6" fmla="*/ 1672 w 3345"/>
                              <a:gd name="T7" fmla="*/ 2890 h 2890"/>
                              <a:gd name="T8" fmla="*/ 3344 w 3345"/>
                              <a:gd name="T9" fmla="*/ 0 h 28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45" h="2890">
                                <a:moveTo>
                                  <a:pt x="3344" y="0"/>
                                </a:moveTo>
                                <a:lnTo>
                                  <a:pt x="1757" y="0"/>
                                </a:lnTo>
                                <a:lnTo>
                                  <a:pt x="0" y="2890"/>
                                </a:lnTo>
                                <a:lnTo>
                                  <a:pt x="1672" y="2890"/>
                                </a:lnTo>
                                <a:lnTo>
                                  <a:pt x="33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4627" y="10222"/>
                            <a:ext cx="1213" cy="2018"/>
                          </a:xfrm>
                          <a:custGeom>
                            <a:avLst/>
                            <a:gdLst>
                              <a:gd name="T0" fmla="*/ 1212 w 1213"/>
                              <a:gd name="T1" fmla="*/ 0 h 2018"/>
                              <a:gd name="T2" fmla="*/ 0 w 1213"/>
                              <a:gd name="T3" fmla="*/ 2017 h 2018"/>
                              <a:gd name="T4" fmla="*/ 332 w 1213"/>
                              <a:gd name="T5" fmla="*/ 2017 h 2018"/>
                              <a:gd name="T6" fmla="*/ 1212 w 1213"/>
                              <a:gd name="T7" fmla="*/ 499 h 2018"/>
                              <a:gd name="T8" fmla="*/ 1212 w 1213"/>
                              <a:gd name="T9" fmla="*/ 0 h 2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13" h="2018">
                                <a:moveTo>
                                  <a:pt x="1212" y="0"/>
                                </a:moveTo>
                                <a:lnTo>
                                  <a:pt x="0" y="2017"/>
                                </a:lnTo>
                                <a:lnTo>
                                  <a:pt x="332" y="2017"/>
                                </a:lnTo>
                                <a:lnTo>
                                  <a:pt x="1212" y="499"/>
                                </a:lnTo>
                                <a:lnTo>
                                  <a:pt x="1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3746" y="8620"/>
                            <a:ext cx="2094" cy="3620"/>
                          </a:xfrm>
                          <a:custGeom>
                            <a:avLst/>
                            <a:gdLst>
                              <a:gd name="T0" fmla="*/ 2093 w 2094"/>
                              <a:gd name="T1" fmla="*/ 0 h 3620"/>
                              <a:gd name="T2" fmla="*/ 0 w 2094"/>
                              <a:gd name="T3" fmla="*/ 3619 h 3620"/>
                              <a:gd name="T4" fmla="*/ 1047 w 2094"/>
                              <a:gd name="T5" fmla="*/ 3619 h 3620"/>
                              <a:gd name="T6" fmla="*/ 2093 w 2094"/>
                              <a:gd name="T7" fmla="*/ 1811 h 3620"/>
                              <a:gd name="T8" fmla="*/ 2093 w 2094"/>
                              <a:gd name="T9" fmla="*/ 0 h 36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4" h="3620">
                                <a:moveTo>
                                  <a:pt x="2093" y="0"/>
                                </a:moveTo>
                                <a:lnTo>
                                  <a:pt x="0" y="3619"/>
                                </a:lnTo>
                                <a:lnTo>
                                  <a:pt x="1047" y="3619"/>
                                </a:lnTo>
                                <a:lnTo>
                                  <a:pt x="2093" y="1811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4915" y="10523"/>
                            <a:ext cx="982" cy="1717"/>
                          </a:xfrm>
                          <a:custGeom>
                            <a:avLst/>
                            <a:gdLst>
                              <a:gd name="T0" fmla="*/ 981 w 982"/>
                              <a:gd name="T1" fmla="*/ 0 h 1717"/>
                              <a:gd name="T2" fmla="*/ 0 w 982"/>
                              <a:gd name="T3" fmla="*/ 1716 h 1717"/>
                              <a:gd name="T4" fmla="*/ 981 w 982"/>
                              <a:gd name="T5" fmla="*/ 1716 h 1717"/>
                              <a:gd name="T6" fmla="*/ 981 w 982"/>
                              <a:gd name="T7" fmla="*/ 0 h 1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82" h="1717">
                                <a:moveTo>
                                  <a:pt x="981" y="0"/>
                                </a:moveTo>
                                <a:lnTo>
                                  <a:pt x="0" y="1716"/>
                                </a:lnTo>
                                <a:lnTo>
                                  <a:pt x="981" y="1716"/>
                                </a:lnTo>
                                <a:lnTo>
                                  <a:pt x="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3213" y="10428"/>
                            <a:ext cx="1057" cy="1812"/>
                          </a:xfrm>
                          <a:custGeom>
                            <a:avLst/>
                            <a:gdLst>
                              <a:gd name="T0" fmla="*/ 532 w 1057"/>
                              <a:gd name="T1" fmla="*/ 0 h 1812"/>
                              <a:gd name="T2" fmla="*/ 0 w 1057"/>
                              <a:gd name="T3" fmla="*/ 878 h 1812"/>
                              <a:gd name="T4" fmla="*/ 531 w 1057"/>
                              <a:gd name="T5" fmla="*/ 1811 h 1812"/>
                              <a:gd name="T6" fmla="*/ 532 w 1057"/>
                              <a:gd name="T7" fmla="*/ 1811 h 1812"/>
                              <a:gd name="T8" fmla="*/ 1056 w 1057"/>
                              <a:gd name="T9" fmla="*/ 905 h 1812"/>
                              <a:gd name="T10" fmla="*/ 532 w 1057"/>
                              <a:gd name="T11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7" h="1812">
                                <a:moveTo>
                                  <a:pt x="532" y="0"/>
                                </a:moveTo>
                                <a:lnTo>
                                  <a:pt x="0" y="878"/>
                                </a:lnTo>
                                <a:lnTo>
                                  <a:pt x="531" y="1811"/>
                                </a:lnTo>
                                <a:lnTo>
                                  <a:pt x="532" y="1811"/>
                                </a:lnTo>
                                <a:lnTo>
                                  <a:pt x="1056" y="905"/>
                                </a:lnTo>
                                <a:lnTo>
                                  <a:pt x="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7"/>
                        <wps:cNvSpPr>
                          <a:spLocks/>
                        </wps:cNvSpPr>
                        <wps:spPr bwMode="auto">
                          <a:xfrm>
                            <a:off x="11663" y="10428"/>
                            <a:ext cx="2097" cy="1812"/>
                          </a:xfrm>
                          <a:custGeom>
                            <a:avLst/>
                            <a:gdLst>
                              <a:gd name="T0" fmla="*/ 2096 w 2097"/>
                              <a:gd name="T1" fmla="*/ 0 h 1812"/>
                              <a:gd name="T2" fmla="*/ 1048 w 2097"/>
                              <a:gd name="T3" fmla="*/ 0 h 1812"/>
                              <a:gd name="T4" fmla="*/ 0 w 2097"/>
                              <a:gd name="T5" fmla="*/ 1811 h 1812"/>
                              <a:gd name="T6" fmla="*/ 995 w 2097"/>
                              <a:gd name="T7" fmla="*/ 1811 h 1812"/>
                              <a:gd name="T8" fmla="*/ 2096 w 2097"/>
                              <a:gd name="T9" fmla="*/ 0 h 18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97" h="1812">
                                <a:moveTo>
                                  <a:pt x="2096" y="0"/>
                                </a:moveTo>
                                <a:lnTo>
                                  <a:pt x="1048" y="0"/>
                                </a:lnTo>
                                <a:lnTo>
                                  <a:pt x="0" y="1811"/>
                                </a:lnTo>
                                <a:lnTo>
                                  <a:pt x="995" y="1811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1"/>
                        <wps:cNvSpPr>
                          <a:spLocks/>
                        </wps:cNvSpPr>
                        <wps:spPr bwMode="auto">
                          <a:xfrm>
                            <a:off x="4194" y="7410"/>
                            <a:ext cx="7382" cy="20"/>
                          </a:xfrm>
                          <a:custGeom>
                            <a:avLst/>
                            <a:gdLst>
                              <a:gd name="T0" fmla="*/ 0 w 7382"/>
                              <a:gd name="T1" fmla="*/ 0 h 20"/>
                              <a:gd name="T2" fmla="*/ 7381 w 73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382" h="20">
                                <a:moveTo>
                                  <a:pt x="0" y="0"/>
                                </a:moveTo>
                                <a:lnTo>
                                  <a:pt x="738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2"/>
                        <wps:cNvSpPr>
                          <a:spLocks/>
                        </wps:cNvSpPr>
                        <wps:spPr bwMode="auto">
                          <a:xfrm>
                            <a:off x="2220" y="10419"/>
                            <a:ext cx="5350" cy="20"/>
                          </a:xfrm>
                          <a:custGeom>
                            <a:avLst/>
                            <a:gdLst>
                              <a:gd name="T0" fmla="*/ 0 w 5350"/>
                              <a:gd name="T1" fmla="*/ 0 h 20"/>
                              <a:gd name="T2" fmla="*/ 5349 w 53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50" h="20">
                                <a:moveTo>
                                  <a:pt x="0" y="0"/>
                                </a:moveTo>
                                <a:lnTo>
                                  <a:pt x="534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3"/>
                        <wps:cNvSpPr>
                          <a:spLocks/>
                        </wps:cNvSpPr>
                        <wps:spPr bwMode="auto">
                          <a:xfrm>
                            <a:off x="8817" y="10419"/>
                            <a:ext cx="3290" cy="20"/>
                          </a:xfrm>
                          <a:custGeom>
                            <a:avLst/>
                            <a:gdLst>
                              <a:gd name="T0" fmla="*/ 0 w 3290"/>
                              <a:gd name="T1" fmla="*/ 0 h 20"/>
                              <a:gd name="T2" fmla="*/ 3289 w 32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90" h="20">
                                <a:moveTo>
                                  <a:pt x="0" y="0"/>
                                </a:moveTo>
                                <a:lnTo>
                                  <a:pt x="3289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accent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48" name="Group 48"/>
                      <wpg:cNvGrpSpPr/>
                      <wpg:grpSpPr>
                        <a:xfrm>
                          <a:off x="8186057" y="783771"/>
                          <a:ext cx="1377951" cy="2138432"/>
                          <a:chOff x="0" y="0"/>
                          <a:chExt cx="1377951" cy="2138432"/>
                        </a:xfrm>
                      </wpg:grpSpPr>
                      <wps:wsp>
                        <wps:cNvPr id="2" name="Shape"/>
                        <wps:cNvSpPr/>
                        <wps:spPr>
                          <a:xfrm>
                            <a:off x="135802" y="1330859"/>
                            <a:ext cx="191939" cy="8075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28" extrusionOk="0">
                                <a:moveTo>
                                  <a:pt x="15689" y="0"/>
                                </a:moveTo>
                                <a:lnTo>
                                  <a:pt x="9477" y="0"/>
                                </a:lnTo>
                                <a:lnTo>
                                  <a:pt x="18" y="20460"/>
                                </a:lnTo>
                                <a:cubicBezTo>
                                  <a:pt x="-264" y="21097"/>
                                  <a:pt x="2701" y="21600"/>
                                  <a:pt x="5101" y="21164"/>
                                </a:cubicBezTo>
                                <a:lnTo>
                                  <a:pt x="12160" y="19957"/>
                                </a:lnTo>
                                <a:lnTo>
                                  <a:pt x="21336" y="0"/>
                                </a:lnTo>
                                <a:lnTo>
                                  <a:pt x="15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3" name="Shape"/>
                        <wps:cNvSpPr/>
                        <wps:spPr>
                          <a:xfrm>
                            <a:off x="1041149" y="1330859"/>
                            <a:ext cx="191939" cy="8064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336" h="21366" extrusionOk="0">
                                <a:moveTo>
                                  <a:pt x="5929" y="0"/>
                                </a:moveTo>
                                <a:lnTo>
                                  <a:pt x="0" y="0"/>
                                </a:lnTo>
                                <a:lnTo>
                                  <a:pt x="9176" y="20019"/>
                                </a:lnTo>
                                <a:lnTo>
                                  <a:pt x="16235" y="21230"/>
                                </a:lnTo>
                                <a:cubicBezTo>
                                  <a:pt x="18635" y="21600"/>
                                  <a:pt x="21600" y="21163"/>
                                  <a:pt x="21318" y="20523"/>
                                </a:cubicBezTo>
                                <a:lnTo>
                                  <a:pt x="11859" y="0"/>
                                </a:lnTo>
                                <a:lnTo>
                                  <a:pt x="59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4" name="Shape"/>
                        <wps:cNvSpPr/>
                        <wps:spPr>
                          <a:xfrm>
                            <a:off x="289711" y="1358020"/>
                            <a:ext cx="793750" cy="70739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8732" y="1125"/>
                                </a:moveTo>
                                <a:lnTo>
                                  <a:pt x="17626" y="2831"/>
                                </a:lnTo>
                                <a:lnTo>
                                  <a:pt x="15794" y="2172"/>
                                </a:lnTo>
                                <a:lnTo>
                                  <a:pt x="13893" y="1512"/>
                                </a:lnTo>
                                <a:lnTo>
                                  <a:pt x="12303" y="2831"/>
                                </a:lnTo>
                                <a:lnTo>
                                  <a:pt x="10783" y="4072"/>
                                </a:lnTo>
                                <a:lnTo>
                                  <a:pt x="9262" y="2831"/>
                                </a:lnTo>
                                <a:lnTo>
                                  <a:pt x="7672" y="1512"/>
                                </a:lnTo>
                                <a:lnTo>
                                  <a:pt x="5772" y="2172"/>
                                </a:lnTo>
                                <a:lnTo>
                                  <a:pt x="3940" y="2831"/>
                                </a:lnTo>
                                <a:lnTo>
                                  <a:pt x="2834" y="1125"/>
                                </a:lnTo>
                                <a:lnTo>
                                  <a:pt x="2108" y="0"/>
                                </a:lnTo>
                                <a:lnTo>
                                  <a:pt x="0" y="21600"/>
                                </a:lnTo>
                                <a:lnTo>
                                  <a:pt x="10333" y="13611"/>
                                </a:lnTo>
                                <a:cubicBezTo>
                                  <a:pt x="10610" y="13379"/>
                                  <a:pt x="10990" y="13379"/>
                                  <a:pt x="11267" y="13611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19492" y="0"/>
                                </a:lnTo>
                                <a:lnTo>
                                  <a:pt x="18732" y="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5" name="Shape"/>
                        <wps:cNvSpPr/>
                        <wps:spPr>
                          <a:xfrm>
                            <a:off x="0" y="0"/>
                            <a:ext cx="1377951" cy="138049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0790"/>
                                </a:moveTo>
                                <a:lnTo>
                                  <a:pt x="20505" y="9240"/>
                                </a:lnTo>
                                <a:lnTo>
                                  <a:pt x="21082" y="7452"/>
                                </a:lnTo>
                                <a:lnTo>
                                  <a:pt x="19569" y="6319"/>
                                </a:lnTo>
                                <a:lnTo>
                                  <a:pt x="19569" y="4431"/>
                                </a:lnTo>
                                <a:lnTo>
                                  <a:pt x="17718" y="3895"/>
                                </a:lnTo>
                                <a:lnTo>
                                  <a:pt x="17141" y="2106"/>
                                </a:lnTo>
                                <a:lnTo>
                                  <a:pt x="15249" y="2106"/>
                                </a:lnTo>
                                <a:lnTo>
                                  <a:pt x="14115" y="556"/>
                                </a:lnTo>
                                <a:lnTo>
                                  <a:pt x="12323" y="1133"/>
                                </a:lnTo>
                                <a:lnTo>
                                  <a:pt x="10770" y="0"/>
                                </a:lnTo>
                                <a:lnTo>
                                  <a:pt x="9217" y="1093"/>
                                </a:lnTo>
                                <a:lnTo>
                                  <a:pt x="7426" y="556"/>
                                </a:lnTo>
                                <a:lnTo>
                                  <a:pt x="6291" y="2067"/>
                                </a:lnTo>
                                <a:lnTo>
                                  <a:pt x="4400" y="2067"/>
                                </a:lnTo>
                                <a:lnTo>
                                  <a:pt x="3822" y="3915"/>
                                </a:lnTo>
                                <a:lnTo>
                                  <a:pt x="2031" y="4491"/>
                                </a:lnTo>
                                <a:lnTo>
                                  <a:pt x="2031" y="6379"/>
                                </a:lnTo>
                                <a:lnTo>
                                  <a:pt x="518" y="7511"/>
                                </a:lnTo>
                                <a:lnTo>
                                  <a:pt x="1095" y="9300"/>
                                </a:lnTo>
                                <a:lnTo>
                                  <a:pt x="0" y="10850"/>
                                </a:lnTo>
                                <a:lnTo>
                                  <a:pt x="1095" y="12400"/>
                                </a:lnTo>
                                <a:lnTo>
                                  <a:pt x="518" y="14188"/>
                                </a:lnTo>
                                <a:lnTo>
                                  <a:pt x="2031" y="15321"/>
                                </a:lnTo>
                                <a:lnTo>
                                  <a:pt x="2031" y="17208"/>
                                </a:lnTo>
                                <a:lnTo>
                                  <a:pt x="3822" y="17785"/>
                                </a:lnTo>
                                <a:lnTo>
                                  <a:pt x="4400" y="19573"/>
                                </a:lnTo>
                                <a:lnTo>
                                  <a:pt x="6291" y="19573"/>
                                </a:lnTo>
                                <a:lnTo>
                                  <a:pt x="7426" y="21083"/>
                                </a:lnTo>
                                <a:lnTo>
                                  <a:pt x="9217" y="20507"/>
                                </a:lnTo>
                                <a:lnTo>
                                  <a:pt x="10770" y="21600"/>
                                </a:lnTo>
                                <a:lnTo>
                                  <a:pt x="12323" y="20507"/>
                                </a:lnTo>
                                <a:lnTo>
                                  <a:pt x="14115" y="21083"/>
                                </a:lnTo>
                                <a:lnTo>
                                  <a:pt x="15249" y="19573"/>
                                </a:lnTo>
                                <a:lnTo>
                                  <a:pt x="17141" y="19573"/>
                                </a:lnTo>
                                <a:lnTo>
                                  <a:pt x="17718" y="17785"/>
                                </a:lnTo>
                                <a:lnTo>
                                  <a:pt x="19510" y="17208"/>
                                </a:lnTo>
                                <a:lnTo>
                                  <a:pt x="19510" y="15321"/>
                                </a:lnTo>
                                <a:lnTo>
                                  <a:pt x="21023" y="14188"/>
                                </a:lnTo>
                                <a:lnTo>
                                  <a:pt x="20445" y="12400"/>
                                </a:lnTo>
                                <a:lnTo>
                                  <a:pt x="21600" y="10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6" name="Shape"/>
                        <wps:cNvSpPr/>
                        <wps:spPr>
                          <a:xfrm>
                            <a:off x="208230" y="208229"/>
                            <a:ext cx="929641" cy="9321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cubicBezTo>
                                  <a:pt x="4839" y="21600"/>
                                  <a:pt x="0" y="16774"/>
                                  <a:pt x="0" y="10829"/>
                                </a:cubicBezTo>
                                <a:cubicBezTo>
                                  <a:pt x="0" y="4885"/>
                                  <a:pt x="4839" y="0"/>
                                  <a:pt x="10800" y="0"/>
                                </a:cubicBezTo>
                                <a:cubicBezTo>
                                  <a:pt x="16761" y="0"/>
                                  <a:pt x="21600" y="4826"/>
                                  <a:pt x="21600" y="10771"/>
                                </a:cubicBezTo>
                                <a:cubicBezTo>
                                  <a:pt x="21600" y="16715"/>
                                  <a:pt x="16761" y="21600"/>
                                  <a:pt x="10800" y="2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47" name="Shape"/>
                        <wps:cNvSpPr/>
                        <wps:spPr>
                          <a:xfrm>
                            <a:off x="398353" y="443620"/>
                            <a:ext cx="570231" cy="5207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7607" y="3108"/>
                                </a:moveTo>
                                <a:lnTo>
                                  <a:pt x="17607" y="0"/>
                                </a:lnTo>
                                <a:lnTo>
                                  <a:pt x="4041" y="0"/>
                                </a:lnTo>
                                <a:lnTo>
                                  <a:pt x="4041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7534"/>
                                </a:lnTo>
                                <a:cubicBezTo>
                                  <a:pt x="0" y="9746"/>
                                  <a:pt x="1732" y="11643"/>
                                  <a:pt x="3752" y="11643"/>
                                </a:cubicBezTo>
                                <a:lnTo>
                                  <a:pt x="4570" y="11643"/>
                                </a:lnTo>
                                <a:cubicBezTo>
                                  <a:pt x="5484" y="13961"/>
                                  <a:pt x="7408" y="15752"/>
                                  <a:pt x="9814" y="16174"/>
                                </a:cubicBezTo>
                                <a:lnTo>
                                  <a:pt x="9814" y="18492"/>
                                </a:lnTo>
                                <a:cubicBezTo>
                                  <a:pt x="7986" y="18808"/>
                                  <a:pt x="6350" y="19914"/>
                                  <a:pt x="5244" y="21600"/>
                                </a:cubicBezTo>
                                <a:lnTo>
                                  <a:pt x="16356" y="21600"/>
                                </a:lnTo>
                                <a:cubicBezTo>
                                  <a:pt x="15346" y="19914"/>
                                  <a:pt x="13710" y="18808"/>
                                  <a:pt x="11786" y="18492"/>
                                </a:cubicBezTo>
                                <a:lnTo>
                                  <a:pt x="11786" y="16174"/>
                                </a:lnTo>
                                <a:cubicBezTo>
                                  <a:pt x="14192" y="15752"/>
                                  <a:pt x="16116" y="14066"/>
                                  <a:pt x="17030" y="11643"/>
                                </a:cubicBezTo>
                                <a:lnTo>
                                  <a:pt x="17848" y="11643"/>
                                </a:lnTo>
                                <a:cubicBezTo>
                                  <a:pt x="19868" y="11643"/>
                                  <a:pt x="21600" y="9746"/>
                                  <a:pt x="21600" y="7534"/>
                                </a:cubicBezTo>
                                <a:lnTo>
                                  <a:pt x="21600" y="3108"/>
                                </a:lnTo>
                                <a:lnTo>
                                  <a:pt x="17607" y="3108"/>
                                </a:lnTo>
                                <a:close/>
                                <a:moveTo>
                                  <a:pt x="3656" y="9430"/>
                                </a:moveTo>
                                <a:cubicBezTo>
                                  <a:pt x="2742" y="9430"/>
                                  <a:pt x="1924" y="8640"/>
                                  <a:pt x="1924" y="7534"/>
                                </a:cubicBezTo>
                                <a:lnTo>
                                  <a:pt x="1924" y="5426"/>
                                </a:lnTo>
                                <a:lnTo>
                                  <a:pt x="3945" y="5426"/>
                                </a:lnTo>
                                <a:lnTo>
                                  <a:pt x="3945" y="8851"/>
                                </a:lnTo>
                                <a:cubicBezTo>
                                  <a:pt x="3945" y="9061"/>
                                  <a:pt x="3945" y="9272"/>
                                  <a:pt x="3945" y="9430"/>
                                </a:cubicBezTo>
                                <a:lnTo>
                                  <a:pt x="3656" y="9430"/>
                                </a:lnTo>
                                <a:close/>
                                <a:moveTo>
                                  <a:pt x="19628" y="7534"/>
                                </a:moveTo>
                                <a:cubicBezTo>
                                  <a:pt x="19628" y="8535"/>
                                  <a:pt x="18906" y="9430"/>
                                  <a:pt x="17896" y="9430"/>
                                </a:cubicBezTo>
                                <a:lnTo>
                                  <a:pt x="17607" y="9430"/>
                                </a:lnTo>
                                <a:cubicBezTo>
                                  <a:pt x="17607" y="9220"/>
                                  <a:pt x="17607" y="9009"/>
                                  <a:pt x="17607" y="8851"/>
                                </a:cubicBezTo>
                                <a:lnTo>
                                  <a:pt x="17607" y="5426"/>
                                </a:lnTo>
                                <a:lnTo>
                                  <a:pt x="19628" y="5426"/>
                                </a:lnTo>
                                <a:lnTo>
                                  <a:pt x="19628" y="7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100700</wp14:pctWidth>
              </wp14:sizeRelH>
              <wp14:sizeRelV relativeFrom="page">
                <wp14:pctHeight>100800</wp14:pctHeight>
              </wp14:sizeRelV>
            </wp:anchor>
          </w:drawing>
        </mc:Choice>
        <mc:Fallback>
          <w:pict>
            <v:group w14:anchorId="2B39BBFD" id="Group 18" o:spid="_x0000_s1026" alt="Background design frame and corner shapes" style="position:absolute;margin-left:0;margin-top:0;width:796.25pt;height:617.05pt;z-index:251666432;mso-width-percent:1007;mso-height-percent:1008;mso-top-percent:-8;mso-position-horizontal:center;mso-position-horizontal-relative:page;mso-position-vertical-relative:page;mso-width-percent:1007;mso-height-percent:1008;mso-top-percent:-8" coordsize="101123,7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">
              <v:group id="Group 2" o:spid="_x0000_s1027" style="position:absolute;width:101123;height:78352" coordorigin="-28,-99" coordsize="15925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 id="Freeform 7" o:spid="_x0000_s1028" style="position:absolute;left:477;top:2730;width:11757;height:9027;visibility:visible;mso-wrap-style:square;v-text-anchor:top" coordsize="11757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" path="m11756,9026l,9026,,e" filled="f" strokecolor="#fbb040 [3209]" strokeweight="1pt">
                  <v:path arrowok="t" o:connecttype="custom" o:connectlocs="11756,9026;0,9026;0,0" o:connectangles="0,0,0"/>
                </v:shape>
                <v:shape id="Freeform 4" o:spid="_x0000_s1029" style="position:absolute;left:6099;top:617;width:9124;height:9361;visibility:visible;mso-wrap-style:square;v-text-anchor:top" coordsize="9124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" path="m,l9123,r,9360e" filled="f" strokecolor="#27aae1 [3206]" strokeweight="2pt">
                  <v:path arrowok="t" o:connecttype="custom" o:connectlocs="0,0;9123,0;9123,9360" o:connectangles="0,0,0"/>
                </v:shape>
                <v:shape id="Freeform 5" o:spid="_x0000_s1030" style="position:absolute;left:6407;top:489;width:8943;height:9027;visibility:visible;mso-wrap-style:square;v-text-anchor:top" coordsize="8943,9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" path="m,l8942,r,9026e" filled="f" strokecolor="#27aae1 [3206]" strokeweight="1pt">
                  <v:path arrowok="t" o:connecttype="custom" o:connectlocs="0,0;8942,0;8942,9026" o:connectangles="0,0,0"/>
                </v:shape>
                <v:shape id="Freeform 6" o:spid="_x0000_s1031" style="position:absolute;left:604;top:2268;width:11938;height:9361;visibility:visible;mso-wrap-style:square;v-text-anchor:top" coordsize="11938,9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" path="m11937,9360l,9360,,e" filled="f" strokecolor="#fbb040 [3209]" strokeweight="2pt">
                  <v:path arrowok="t" o:connecttype="custom" o:connectlocs="11937,9360;0,9360;0,0" o:connectangles="0,0,0"/>
                </v:shape>
                <v:shape id="Freeform 8" o:spid="_x0000_s1032" style="position:absolute;left:1;width:1938;height:3225;visibility:visible;mso-wrap-style:square;v-text-anchor:top" coordsize="193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" path="m1937,l1406,,,2428r,796l1937,xe" fillcolor="#fbb040 [3209]" stroked="f">
                  <v:path arrowok="t" o:connecttype="custom" o:connectlocs="1937,0;1406,0;0,2428;0,3224;1937,0" o:connectangles="0,0,0,0,0"/>
                </v:shape>
                <v:shape id="Freeform 9" o:spid="_x0000_s1033" style="position:absolute;left:1;width:3344;height:5780;visibility:visible;mso-wrap-style:square;v-text-anchor:top" coordsize="3344,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" path="m3343,l1671,,,2890,,5780,3343,xe" fillcolor="#27aae1 [3206]" stroked="f">
                  <v:path arrowok="t" o:connecttype="custom" o:connectlocs="3343,0;1671,0;0,2890;0,5780;3343,0" o:connectangles="0,0,0,0,0"/>
                </v:shape>
                <v:shape id="Freeform 10" o:spid="_x0000_s1034" style="position:absolute;left:-28;top:-99;width:1570;height:2745;visibility:visible;mso-wrap-style:square;v-text-anchor:top" coordsize="1570,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" path="m1569,l,,,2744,1569,xe" fillcolor="#2b3990 [3204]" stroked="f">
                  <v:path arrowok="t" o:connecttype="custom" o:connectlocs="1569,0;0,0;0,2744;1569,0" o:connectangles="0,0,0,0"/>
                </v:shape>
                <v:shape id="Freeform 11" o:spid="_x0000_s1035" style="position:absolute;left:2509;width:1685;height:2890;visibility:visible;mso-wrap-style:square;v-text-anchor:top" coordsize="168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" path="m835,l,1445,835,2890,1684,1488,835,xe" fillcolor="#1c75bc [3205]" stroked="f">
                  <v:path arrowok="t" o:connecttype="custom" o:connectlocs="835,0;0,1445;835,2890;1684,1488;835,0" o:connectangles="0,0,0,0,0"/>
                </v:shape>
                <v:shape id="Freeform 12" o:spid="_x0000_s1036" style="position:absolute;left:3330;width:3345;height:2890;visibility:visible;mso-wrap-style:square;v-text-anchor:top" coordsize="3345,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" path="m3344,l1757,,,2890r1672,l3344,xe" fillcolor="#27aae1 [3206]" stroked="f">
                  <v:path arrowok="t" o:connecttype="custom" o:connectlocs="3344,0;1757,0;0,2890;1672,2890;3344,0" o:connectangles="0,0,0,0,0"/>
                </v:shape>
                <v:shape id="Freeform 13" o:spid="_x0000_s1037" style="position:absolute;left:14627;top:10222;width:1213;height:2018;visibility:visible;mso-wrap-style:square;v-text-anchor:top" coordsize="1213,2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" path="m1212,l,2017r332,l1212,499,1212,xe" fillcolor="#fbb040 [3209]" stroked="f">
                  <v:path arrowok="t" o:connecttype="custom" o:connectlocs="1212,0;0,2017;332,2017;1212,499;1212,0" o:connectangles="0,0,0,0,0"/>
                </v:shape>
                <v:shape id="Freeform 14" o:spid="_x0000_s1038" style="position:absolute;left:13746;top:8620;width:2094;height:3620;visibility:visible;mso-wrap-style:square;v-text-anchor:top" coordsize="2094,3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" path="m2093,l,3619r1047,l2093,1811,2093,xe" fillcolor="#27aae1 [3206]" stroked="f">
                  <v:path arrowok="t" o:connecttype="custom" o:connectlocs="2093,0;0,3619;1047,3619;2093,1811;2093,0" o:connectangles="0,0,0,0,0"/>
                </v:shape>
                <v:shape id="Freeform 15" o:spid="_x0000_s1039" style="position:absolute;left:14915;top:10523;width:982;height:1717;visibility:visible;mso-wrap-style:square;v-text-anchor:top" coordsize="982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" path="m981,l,1716r981,l981,xe" fillcolor="#2b3990 [3204]" stroked="f">
                  <v:path arrowok="t" o:connecttype="custom" o:connectlocs="981,0;0,1716;981,1716;981,0" o:connectangles="0,0,0,0"/>
                </v:shape>
                <v:shape id="Freeform 16" o:spid="_x0000_s1040" style="position:absolute;left:13213;top:10428;width:1057;height:1812;visibility:visible;mso-wrap-style:square;v-text-anchor:top" coordsize="105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" path="m532,l,878r531,933l532,1811,1056,905,532,xe" fillcolor="#1c75bc [3205]" stroked="f">
                  <v:path arrowok="t" o:connecttype="custom" o:connectlocs="532,0;0,878;531,1811;532,1811;1056,905;532,0" o:connectangles="0,0,0,0,0,0"/>
                </v:shape>
                <v:shape id="Freeform 17" o:spid="_x0000_s1041" style="position:absolute;left:11663;top:10428;width:2097;height:1812;visibility:visible;mso-wrap-style:square;v-text-anchor:top" coordsize="2097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" path="m2096,l1048,,,1811r995,l2096,xe" fillcolor="#27aae1 [3206]" stroked="f">
                  <v:path arrowok="t" o:connecttype="custom" o:connectlocs="2096,0;1048,0;0,1811;995,1811;2096,0" o:connectangles="0,0,0,0,0"/>
                </v:shape>
                <v:shape id="Freeform 41" o:spid="_x0000_s1042" style="position:absolute;left:4194;top:7410;width:7382;height:20;visibility:visible;mso-wrap-style:square;v-text-anchor:top" coordsize="73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" path="m,l7381,e" filled="f" strokecolor="#27aae1 [3206]" strokeweight="1pt">
                  <v:path arrowok="t" o:connecttype="custom" o:connectlocs="0,0;7381,0" o:connectangles="0,0"/>
                </v:shape>
                <v:shape id="Freeform 42" o:spid="_x0000_s1043" style="position:absolute;left:2220;top:10419;width:5350;height:20;visibility:visible;mso-wrap-style:square;v-text-anchor:top" coordsize="53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" path="m,l5349,e" filled="f" strokecolor="#27aae1 [3206]" strokeweight="1pt">
                  <v:path arrowok="t" o:connecttype="custom" o:connectlocs="0,0;5349,0" o:connectangles="0,0"/>
                </v:shape>
                <v:shape id="Freeform 43" o:spid="_x0000_s1044" style="position:absolute;left:8817;top:10419;width:3290;height:20;visibility:visible;mso-wrap-style:square;v-text-anchor:top" coordsize="32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" path="m,l3289,e" filled="f" strokecolor="#27aae1 [3206]" strokeweight="1pt">
                  <v:path arrowok="t" o:connecttype="custom" o:connectlocs="0,0;3289,0" o:connectangles="0,0"/>
                </v:shape>
              </v:group>
              <v:group id="Group 48" o:spid="_x0000_s1045" style="position:absolute;left:81860;top:7837;width:13780;height:21385" coordsize="13779,2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<v:shape id="Shape" o:spid="_x0000_s1046" style="position:absolute;left:1358;top:13308;width:1919;height:8076;visibility:visible;mso-wrap-style:square;v-text-anchor:middle" coordsize="21336,2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" path="m15689,l9477,,18,20460v-282,637,2683,1140,5083,704l12160,19957,21336,,15689,xe" fillcolor="#fbb040 [3209]" stroked="f" strokeweight="1pt">
                  <v:stroke miterlimit="4" joinstyle="miter"/>
                  <v:path arrowok="t" o:extrusionok="f" o:connecttype="custom" o:connectlocs="95970,403787;95970,403787;95970,403787;95970,403787" o:connectangles="0,90,180,270"/>
                </v:shape>
                <v:shape id="Shape" o:spid="_x0000_s1047" style="position:absolute;left:10411;top:13308;width:1919;height:8065;visibility:visible;mso-wrap-style:square;v-text-anchor:middle" coordsize="21336,2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" path="m5929,l,,9176,20019r7059,1211c18635,21600,21600,21163,21318,20523l11859,,5929,xe" fillcolor="#fbb040 [3209]" stroked="f" strokeweight="1pt">
                  <v:stroke miterlimit="4" joinstyle="miter"/>
                  <v:path arrowok="t" o:extrusionok="f" o:connecttype="custom" o:connectlocs="95970,403246;95970,403246;95970,403246;95970,403246" o:connectangles="0,90,180,270"/>
                </v:shape>
                <v:shape id="Shape" o:spid="_x0000_s1048" style="position:absolute;left:2897;top:13580;width:7937;height:70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" path="m18732,1125l17626,2831,15794,2172,13893,1512,12303,2831,10783,4072,9262,2831,7672,1512,5772,2172,3940,2831,2834,1125,2108,,,21600,10333,13611v277,-232,657,-232,934,l21600,21600,19492,r-760,1125xe" fillcolor="#2b3990 [3204]" stroked="f" strokeweight="1pt">
                  <v:stroke miterlimit="4" joinstyle="miter"/>
                  <v:path arrowok="t" o:extrusionok="f" o:connecttype="custom" o:connectlocs="396875,353696;396875,353696;396875,353696;396875,353696" o:connectangles="0,90,180,270"/>
                </v:shape>
                <v:shape id="Shape" o:spid="_x0000_s1049" style="position:absolute;width:13779;height:1380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" path="m21600,10790l20505,9240r577,-1788l19569,6319r,-1888l17718,3895,17141,2106r-1892,l14115,556r-1792,577l10770,,9217,1093,7426,556,6291,2067r-1891,l3822,3915,2031,4491r,1888l518,7511r577,1789l,10850r1095,1550l518,14188r1513,1133l2031,17208r1791,577l4400,19573r1891,l7426,21083r1791,-576l10770,21600r1553,-1093l14115,21083r1134,-1510l17141,19573r577,-1788l19510,17208r,-1887l21023,14188r-578,-1788l21600,10790xe" fillcolor="#27aae1 [3206]" stroked="f" strokeweight="1pt">
                  <v:stroke miterlimit="4" joinstyle="miter"/>
                  <v:path arrowok="t" o:extrusionok="f" o:connecttype="custom" o:connectlocs="688976,690246;688976,690246;688976,690246;688976,690246" o:connectangles="0,90,180,270"/>
                </v:shape>
                <v:shape id="Shape" o:spid="_x0000_s1050" style="position:absolute;left:2082;top:2082;width:9296;height:932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" path="m10800,21600c4839,21600,,16774,,10829,,4885,4839,,10800,v5961,,10800,4826,10800,10771c21600,16715,16761,21600,10800,21600xe" stroked="f" strokeweight="1pt">
                  <v:stroke miterlimit="4" joinstyle="miter"/>
                  <v:path arrowok="t" o:extrusionok="f" o:connecttype="custom" o:connectlocs="464821,466091;464821,466091;464821,466091;464821,466091" o:connectangles="0,90,180,270"/>
                </v:shape>
                <v:shape id="Shape" o:spid="_x0000_s1051" style="position:absolute;left:3983;top:4436;width:5702;height:5207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" path="m17607,3108l17607,,4041,r,3108l,3108,,7534v,2212,1732,4109,3752,4109l4570,11643v914,2318,2838,4109,5244,4531l9814,18492v-1828,316,-3464,1422,-4570,3108l16356,21600c15346,19914,13710,18808,11786,18492r,-2318c14192,15752,16116,14066,17030,11643r818,c19868,11643,21600,9746,21600,7534r,-4426l17607,3108xm3656,9430v-914,,-1732,-790,-1732,-1896l1924,5426r2021,l3945,8851v,210,,421,,579l3656,9430xm19628,7534v,1001,-722,1896,-1732,1896l17607,9430v,-210,,-421,,-579l17607,5426r2021,l19628,7534xe" fillcolor="#fbb040 [3209]" stroked="f" strokeweight="1pt">
                  <v:stroke miterlimit="4" joinstyle="miter"/>
                  <v:path arrowok="t" o:extrusionok="f" o:connecttype="custom" o:connectlocs="285116,260350;285116,260350;285116,260350;285116,260350" o:connectangles="0,90,180,270"/>
                </v:shape>
              </v:group>
              <w10:wrap anchorx="page" anchory="page"/>
            </v:group>
          </w:pict>
        </mc:Fallback>
      </mc:AlternateContent>
    </w:r>
    <w:r w:rsidR="00E31E21">
      <w:rPr>
        <w:noProof/>
      </w:rPr>
      <w:drawing>
        <wp:anchor distT="0" distB="0" distL="114300" distR="114300" simplePos="0" relativeHeight="251656191" behindDoc="1" locked="0" layoutInCell="1" allowOverlap="1" wp14:anchorId="40BAC491" wp14:editId="5813D7F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9290304" cy="6995351"/>
          <wp:effectExtent l="0" t="0" r="6350" b="0"/>
          <wp:wrapNone/>
          <wp:docPr id="19" name="Picture 19" descr="Background image. Lines. Opaqu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ackground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90304" cy="6995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bordersDoNotSurroundHeader/>
  <w:bordersDoNotSurroundFooter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CC7"/>
    <w:rsid w:val="0006192F"/>
    <w:rsid w:val="001B24AF"/>
    <w:rsid w:val="00383CC7"/>
    <w:rsid w:val="003F140B"/>
    <w:rsid w:val="004E338A"/>
    <w:rsid w:val="0050334E"/>
    <w:rsid w:val="005257BD"/>
    <w:rsid w:val="00657B53"/>
    <w:rsid w:val="0069082D"/>
    <w:rsid w:val="008A067C"/>
    <w:rsid w:val="00A1495F"/>
    <w:rsid w:val="00A410FF"/>
    <w:rsid w:val="00AA0737"/>
    <w:rsid w:val="00AB489F"/>
    <w:rsid w:val="00BC2478"/>
    <w:rsid w:val="00CC76FD"/>
    <w:rsid w:val="00E31E21"/>
    <w:rsid w:val="00ED586A"/>
    <w:rsid w:val="00EF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8BA5FF"/>
  <w14:defaultImageDpi w14:val="0"/>
  <w15:docId w15:val="{8BD892F6-EAA1-49BC-AC97-E617C7EAB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8A067C"/>
    <w:pPr>
      <w:widowControl w:val="0"/>
      <w:autoSpaceDE w:val="0"/>
      <w:autoSpaceDN w:val="0"/>
      <w:adjustRightInd w:val="0"/>
      <w:jc w:val="center"/>
    </w:pPr>
    <w:rPr>
      <w:rFonts w:asciiTheme="minorHAnsi" w:hAnsiTheme="minorHAnsi" w:cs="Georgia"/>
      <w:i/>
      <w:iCs/>
      <w:color w:val="2B3990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06192F"/>
    <w:rPr>
      <w:i w:val="0"/>
      <w:iCs w:val="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A067C"/>
    <w:rPr>
      <w:rFonts w:asciiTheme="minorHAnsi" w:hAnsiTheme="minorHAnsi" w:cs="Georgia"/>
      <w:color w:val="2B3990" w:themeColor="accent1"/>
      <w:sz w:val="28"/>
      <w:szCs w:val="28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Footer">
    <w:name w:val="footer"/>
    <w:basedOn w:val="Normal"/>
    <w:link w:val="FooterChar"/>
    <w:uiPriority w:val="99"/>
    <w:semiHidden/>
    <w:rsid w:val="00657B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A0737"/>
    <w:rPr>
      <w:rFonts w:asciiTheme="minorHAnsi" w:hAnsiTheme="minorHAnsi" w:cs="Georgia"/>
      <w:i/>
      <w:iCs/>
      <w:color w:val="2B3990" w:themeColor="accent1"/>
      <w:sz w:val="28"/>
      <w:szCs w:val="28"/>
    </w:rPr>
  </w:style>
  <w:style w:type="paragraph" w:styleId="Title">
    <w:name w:val="Title"/>
    <w:basedOn w:val="BodyText"/>
    <w:next w:val="Normal"/>
    <w:link w:val="TitleChar"/>
    <w:uiPriority w:val="10"/>
    <w:qFormat/>
    <w:rsid w:val="00AA0737"/>
    <w:pPr>
      <w:kinsoku w:val="0"/>
      <w:overflowPunct w:val="0"/>
      <w:spacing w:before="120" w:after="120"/>
    </w:pPr>
    <w:rPr>
      <w:rFonts w:asciiTheme="majorHAnsi" w:hAnsiTheme="majorHAnsi"/>
      <w:i/>
      <w:sz w:val="116"/>
      <w:szCs w:val="116"/>
    </w:rPr>
  </w:style>
  <w:style w:type="character" w:customStyle="1" w:styleId="TitleChar">
    <w:name w:val="Title Char"/>
    <w:basedOn w:val="DefaultParagraphFont"/>
    <w:link w:val="Title"/>
    <w:uiPriority w:val="10"/>
    <w:rsid w:val="00AA0737"/>
    <w:rPr>
      <w:rFonts w:asciiTheme="majorHAnsi" w:hAnsiTheme="majorHAnsi" w:cs="Georgia"/>
      <w:i/>
      <w:color w:val="2B3990" w:themeColor="accent1"/>
      <w:sz w:val="116"/>
      <w:szCs w:val="116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AA0737"/>
    <w:pPr>
      <w:kinsoku w:val="0"/>
      <w:overflowPunct w:val="0"/>
      <w:spacing w:before="120" w:after="480"/>
    </w:pPr>
    <w:rPr>
      <w:rFonts w:asciiTheme="majorHAnsi" w:hAnsiTheme="majorHAnsi"/>
      <w:i/>
      <w:caps/>
      <w:sz w:val="58"/>
      <w:szCs w:val="58"/>
    </w:rPr>
  </w:style>
  <w:style w:type="character" w:customStyle="1" w:styleId="SubtitleChar">
    <w:name w:val="Subtitle Char"/>
    <w:basedOn w:val="DefaultParagraphFont"/>
    <w:link w:val="Subtitle"/>
    <w:uiPriority w:val="11"/>
    <w:rsid w:val="00AA0737"/>
    <w:rPr>
      <w:rFonts w:asciiTheme="majorHAnsi" w:hAnsiTheme="majorHAnsi" w:cs="Georgia"/>
      <w:i/>
      <w:caps/>
      <w:color w:val="2B3990" w:themeColor="accent1"/>
      <w:sz w:val="58"/>
      <w:szCs w:val="58"/>
    </w:rPr>
  </w:style>
  <w:style w:type="paragraph" w:customStyle="1" w:styleId="Name">
    <w:name w:val="Name"/>
    <w:basedOn w:val="BodyText"/>
    <w:uiPriority w:val="1"/>
    <w:qFormat/>
    <w:rsid w:val="00AA0737"/>
    <w:pPr>
      <w:kinsoku w:val="0"/>
      <w:overflowPunct w:val="0"/>
      <w:spacing w:before="360" w:after="360"/>
    </w:pPr>
    <w:rPr>
      <w:rFonts w:asciiTheme="majorHAnsi" w:hAnsiTheme="majorHAnsi" w:cs="Georgia-BoldItalic"/>
      <w:b/>
      <w:bCs/>
      <w:i/>
      <w:color w:val="414042" w:themeColor="text2"/>
      <w:sz w:val="76"/>
      <w:szCs w:val="76"/>
    </w:rPr>
  </w:style>
  <w:style w:type="table" w:styleId="TableGrid">
    <w:name w:val="Table Grid"/>
    <w:basedOn w:val="TableNormal"/>
    <w:uiPriority w:val="39"/>
    <w:rsid w:val="00AA0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A073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udent\AppData\Local\Microsoft\Office\16.0\DTS\en-US%7b3A22CCE0-EBC2-4427-85BE-3368673F008C%7d\%7bC66DE654-10C1-40CB-A250-56C55B35F259%7dtf7850073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CD49D0B98AA64231859D12390FC19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DD305-1ADA-4BE9-8073-C47ACA28A926}"/>
      </w:docPartPr>
      <w:docPartBody>
        <w:p w:rsidR="00000000" w:rsidRDefault="00D830CE">
          <w:pPr>
            <w:pStyle w:val="CD49D0B98AA64231859D12390FC19DDA"/>
          </w:pPr>
          <w:r w:rsidRPr="00AA0737">
            <w:t>Certificate</w:t>
          </w:r>
        </w:p>
      </w:docPartBody>
    </w:docPart>
    <w:docPart>
      <w:docPartPr>
        <w:name w:val="E8A62FDBD67F4717A38B17A9EFE9B0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9BB0F-1CCB-4073-B2F9-F99FFB8F2503}"/>
      </w:docPartPr>
      <w:docPartBody>
        <w:p w:rsidR="00000000" w:rsidRDefault="00D830CE">
          <w:pPr>
            <w:pStyle w:val="E8A62FDBD67F4717A38B17A9EFE9B0C4"/>
          </w:pPr>
          <w:r w:rsidRPr="00AA0737">
            <w:rPr>
              <w:i/>
              <w:iCs/>
            </w:rPr>
            <w:t>awarded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rgia-BoldItalic">
    <w:altName w:val="Georgia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0CE"/>
    <w:rsid w:val="00D8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49D0B98AA64231859D12390FC19DDA">
    <w:name w:val="CD49D0B98AA64231859D12390FC19DDA"/>
  </w:style>
  <w:style w:type="paragraph" w:customStyle="1" w:styleId="EB7304053331483080520502B59066F6">
    <w:name w:val="EB7304053331483080520502B59066F6"/>
  </w:style>
  <w:style w:type="paragraph" w:customStyle="1" w:styleId="E8A62FDBD67F4717A38B17A9EFE9B0C4">
    <w:name w:val="E8A62FDBD67F4717A38B17A9EFE9B0C4"/>
  </w:style>
  <w:style w:type="paragraph" w:customStyle="1" w:styleId="9D57171AC8984F2693CC8168DA18BB12">
    <w:name w:val="9D57171AC8984F2693CC8168DA18BB12"/>
  </w:style>
  <w:style w:type="paragraph" w:customStyle="1" w:styleId="B2F810B4776A4A4C9E7EC33B52F8029E">
    <w:name w:val="B2F810B4776A4A4C9E7EC33B52F8029E"/>
  </w:style>
  <w:style w:type="paragraph" w:customStyle="1" w:styleId="710BD9E19CAD4EA99C71C79F91BAEDC7">
    <w:name w:val="710BD9E19CAD4EA99C71C79F91BAEDC7"/>
  </w:style>
  <w:style w:type="paragraph" w:customStyle="1" w:styleId="8AABDD64400E4CACB6D8C811B9FF09BA">
    <w:name w:val="8AABDD64400E4CACB6D8C811B9FF09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Employee of the Month">
  <a:themeElements>
    <a:clrScheme name="Employee of the Month">
      <a:dk1>
        <a:srgbClr val="000000"/>
      </a:dk1>
      <a:lt1>
        <a:srgbClr val="FFFFFF"/>
      </a:lt1>
      <a:dk2>
        <a:srgbClr val="414042"/>
      </a:dk2>
      <a:lt2>
        <a:srgbClr val="E7E6E6"/>
      </a:lt2>
      <a:accent1>
        <a:srgbClr val="2B3990"/>
      </a:accent1>
      <a:accent2>
        <a:srgbClr val="1C75BC"/>
      </a:accent2>
      <a:accent3>
        <a:srgbClr val="27AAE1"/>
      </a:accent3>
      <a:accent4>
        <a:srgbClr val="00A79D"/>
      </a:accent4>
      <a:accent5>
        <a:srgbClr val="262262"/>
      </a:accent5>
      <a:accent6>
        <a:srgbClr val="FBB040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mployee of the Month" id="{4C2246DC-38FD-FF4D-97F8-163CC6B51FD9}" vid="{18AF4CF9-A717-9743-94E0-884D68F654A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60CF898-44E0-4AAA-B0C4-EE57BE35B7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8A4FBC-E282-45D6-A790-8BBD0B1B5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E42A68-6BE7-4B66-99F2-5F3FFE2789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{C66DE654-10C1-40CB-A250-56C55B35F259}tf78500733</Template>
  <TotalTime>15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Certificate_Employee of the Month_AB - v1</vt:lpstr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Certificate_Employee of the Month_AB - v1</dc:title>
  <dc:subject/>
  <dc:creator>Student</dc:creator>
  <cp:keywords/>
  <dc:description/>
  <cp:lastModifiedBy>Charles Davis</cp:lastModifiedBy>
  <cp:revision>1</cp:revision>
  <dcterms:created xsi:type="dcterms:W3CDTF">2020-06-01T07:25:00Z</dcterms:created>
  <dcterms:modified xsi:type="dcterms:W3CDTF">2020-06-01T07:40:00Z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2015 (Macintosh)</vt:lpwstr>
  </property>
  <property fmtid="{D5CDD505-2E9C-101B-9397-08002B2CF9AE}" pid="3" name="ContentTypeId">
    <vt:lpwstr>0x010100DEEA25CC0A0AC24199CDC46C25B8B0BC</vt:lpwstr>
  </property>
</Properties>
</file>